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2480E" w14:textId="58F7FBC0" w:rsidR="00A57851" w:rsidRPr="00393BEB" w:rsidRDefault="001E4F93" w:rsidP="001E4F93">
      <w:pPr>
        <w:spacing w:after="0"/>
        <w:jc w:val="center"/>
        <w:rPr>
          <w:b/>
          <w:bCs/>
          <w:color w:val="002060"/>
          <w:sz w:val="72"/>
          <w:szCs w:val="72"/>
          <w:lang w:val="en-US"/>
        </w:rPr>
      </w:pPr>
      <w:r w:rsidRPr="00393BEB">
        <w:rPr>
          <w:b/>
          <w:bCs/>
          <w:color w:val="002060"/>
          <w:sz w:val="72"/>
          <w:szCs w:val="72"/>
          <w:lang w:val="en-US"/>
        </w:rPr>
        <w:t>busstops.org</w:t>
      </w:r>
    </w:p>
    <w:p w14:paraId="0DC4884F" w14:textId="3DFD681E" w:rsidR="001E4F93" w:rsidRPr="00393BEB" w:rsidRDefault="00F51F18" w:rsidP="001E4F93">
      <w:pPr>
        <w:spacing w:after="0"/>
        <w:jc w:val="center"/>
        <w:rPr>
          <w:rFonts w:ascii="Ink Free" w:hAnsi="Ink Free"/>
          <w:color w:val="002060"/>
          <w:lang w:val="en-US"/>
        </w:rPr>
      </w:pPr>
      <w:r>
        <w:rPr>
          <w:rFonts w:ascii="Ink Free" w:hAnsi="Ink Free"/>
          <w:color w:val="002060"/>
          <w:lang w:val="en-US"/>
        </w:rPr>
        <w:t>‘</w:t>
      </w:r>
      <w:r w:rsidR="001E4F93" w:rsidRPr="00393BEB">
        <w:rPr>
          <w:rFonts w:ascii="Ink Free" w:hAnsi="Ink Free"/>
          <w:color w:val="002060"/>
          <w:lang w:val="en-US"/>
        </w:rPr>
        <w:t xml:space="preserve">A tribute to bus drivers </w:t>
      </w:r>
      <w:r w:rsidR="005538C2">
        <w:rPr>
          <w:rFonts w:ascii="Ink Free" w:hAnsi="Ink Free"/>
          <w:color w:val="002060"/>
          <w:lang w:val="en-US"/>
        </w:rPr>
        <w:t xml:space="preserve">all </w:t>
      </w:r>
      <w:r w:rsidR="001E4F93" w:rsidRPr="00393BEB">
        <w:rPr>
          <w:rFonts w:ascii="Ink Free" w:hAnsi="Ink Free"/>
          <w:color w:val="002060"/>
          <w:lang w:val="en-US"/>
        </w:rPr>
        <w:t>around the world</w:t>
      </w:r>
      <w:r>
        <w:rPr>
          <w:rFonts w:ascii="Ink Free" w:hAnsi="Ink Free"/>
          <w:color w:val="002060"/>
          <w:lang w:val="en-US"/>
        </w:rPr>
        <w:t>’</w:t>
      </w:r>
    </w:p>
    <w:p w14:paraId="330388A1" w14:textId="77777777" w:rsidR="001E4F93" w:rsidRDefault="001E4F93" w:rsidP="001E4F93">
      <w:pPr>
        <w:jc w:val="center"/>
        <w:rPr>
          <w:color w:val="002060"/>
          <w:lang w:val="en-US"/>
        </w:rPr>
      </w:pPr>
    </w:p>
    <w:p w14:paraId="6568E978" w14:textId="4846CA71" w:rsidR="001E4F93" w:rsidRPr="00393BEB" w:rsidRDefault="00393BEB" w:rsidP="001E4F93">
      <w:pPr>
        <w:jc w:val="center"/>
        <w:rPr>
          <w:color w:val="002060"/>
          <w:sz w:val="44"/>
          <w:szCs w:val="44"/>
          <w:lang w:val="en-US"/>
        </w:rPr>
      </w:pPr>
      <w:r w:rsidRPr="00393BEB">
        <w:rPr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C823D" wp14:editId="1F5F0B5E">
                <wp:simplePos x="0" y="0"/>
                <wp:positionH relativeFrom="margin">
                  <wp:posOffset>66675</wp:posOffset>
                </wp:positionH>
                <wp:positionV relativeFrom="paragraph">
                  <wp:posOffset>546735</wp:posOffset>
                </wp:positionV>
                <wp:extent cx="5715000" cy="92392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315AF" w14:textId="221CE8A8" w:rsidR="00A57851" w:rsidRPr="007F192E" w:rsidRDefault="00A57851" w:rsidP="00C13333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192E"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 xml:space="preserve">I hereby grant Jan Ebeltjes (the owner of </w:t>
                            </w:r>
                            <w:hyperlink r:id="rId10" w:history="1">
                              <w:r w:rsidRPr="007F192E">
                                <w:rPr>
                                  <w:rStyle w:val="Hyperlink"/>
                                  <w:color w:val="002060"/>
                                  <w:sz w:val="24"/>
                                  <w:szCs w:val="24"/>
                                  <w:lang w:val="en-US"/>
                                </w:rPr>
                                <w:t>www.busstops.org</w:t>
                              </w:r>
                            </w:hyperlink>
                            <w:r w:rsidRPr="007F192E"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 xml:space="preserve">) the sole and complete right to use the photo I have submitted in any way he chooses on the site </w:t>
                            </w:r>
                            <w:hyperlink r:id="rId11" w:history="1">
                              <w:r w:rsidRPr="007F192E">
                                <w:rPr>
                                  <w:rStyle w:val="Hyperlink"/>
                                  <w:color w:val="002060"/>
                                  <w:sz w:val="24"/>
                                  <w:szCs w:val="24"/>
                                  <w:lang w:val="en-US"/>
                                </w:rPr>
                                <w:t>www.busstops.org</w:t>
                              </w:r>
                            </w:hyperlink>
                          </w:p>
                          <w:p w14:paraId="6DC258C0" w14:textId="4A163997" w:rsidR="0004259B" w:rsidRPr="007F192E" w:rsidRDefault="00A57851" w:rsidP="00C13333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F192E"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I also attest that the photo I submitted is of my own true works.</w:t>
                            </w:r>
                          </w:p>
                          <w:p w14:paraId="7A38426B" w14:textId="7D1032A9" w:rsidR="00A57851" w:rsidRPr="007F192E" w:rsidRDefault="0037128B" w:rsidP="00C13333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A1393">
                              <w:rPr>
                                <w:color w:val="00206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www.bu</w:t>
                            </w:r>
                            <w:r w:rsidR="00A57851" w:rsidRPr="006A1393">
                              <w:rPr>
                                <w:color w:val="00206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sstops.org</w:t>
                            </w:r>
                            <w:r w:rsidR="00A57851" w:rsidRPr="007F192E">
                              <w:rPr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 xml:space="preserve"> shall not be liable for falsified information by third parties.</w:t>
                            </w:r>
                          </w:p>
                          <w:p w14:paraId="12F1EE9D" w14:textId="7272194D" w:rsidR="00A57851" w:rsidRPr="00A57851" w:rsidRDefault="00A5785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C823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5.25pt;margin-top:43.05pt;width:450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">
                <v:textbox>
                  <w:txbxContent>
                    <w:p w14:paraId="710315AF" w14:textId="221CE8A8" w:rsidR="00A57851" w:rsidRPr="007F192E" w:rsidRDefault="00A57851" w:rsidP="00C13333">
                      <w:pPr>
                        <w:spacing w:after="0"/>
                        <w:jc w:val="center"/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7F192E"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  <w:t xml:space="preserve">I hereby grant Jan Ebeltjes (the owner of </w:t>
                      </w:r>
                      <w:hyperlink r:id="rId12" w:history="1">
                        <w:r w:rsidRPr="007F192E">
                          <w:rPr>
                            <w:rStyle w:val="Hyperlink"/>
                            <w:color w:val="002060"/>
                            <w:sz w:val="24"/>
                            <w:szCs w:val="24"/>
                            <w:lang w:val="en-US"/>
                          </w:rPr>
                          <w:t>www.busstops.org</w:t>
                        </w:r>
                      </w:hyperlink>
                      <w:r w:rsidRPr="007F192E"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  <w:t xml:space="preserve">) the sole and complete right to use the photo I have submitted in any way he chooses on the site </w:t>
                      </w:r>
                      <w:hyperlink r:id="rId13" w:history="1">
                        <w:r w:rsidRPr="007F192E">
                          <w:rPr>
                            <w:rStyle w:val="Hyperlink"/>
                            <w:color w:val="002060"/>
                            <w:sz w:val="24"/>
                            <w:szCs w:val="24"/>
                            <w:lang w:val="en-US"/>
                          </w:rPr>
                          <w:t>www.busstops.org</w:t>
                        </w:r>
                      </w:hyperlink>
                    </w:p>
                    <w:p w14:paraId="6DC258C0" w14:textId="4A163997" w:rsidR="0004259B" w:rsidRPr="007F192E" w:rsidRDefault="00A57851" w:rsidP="00C13333">
                      <w:pPr>
                        <w:spacing w:after="0"/>
                        <w:jc w:val="center"/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7F192E"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  <w:t>I also attest that the photo I submitted is of my own true works.</w:t>
                      </w:r>
                    </w:p>
                    <w:p w14:paraId="7A38426B" w14:textId="7D1032A9" w:rsidR="00A57851" w:rsidRPr="007F192E" w:rsidRDefault="0037128B" w:rsidP="00C13333">
                      <w:pPr>
                        <w:spacing w:after="0"/>
                        <w:jc w:val="center"/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</w:pPr>
                      <w:r w:rsidRPr="006A1393">
                        <w:rPr>
                          <w:color w:val="002060"/>
                          <w:sz w:val="24"/>
                          <w:szCs w:val="24"/>
                          <w:u w:val="single"/>
                          <w:lang w:val="en-US"/>
                        </w:rPr>
                        <w:t>www.bu</w:t>
                      </w:r>
                      <w:r w:rsidR="00A57851" w:rsidRPr="006A1393">
                        <w:rPr>
                          <w:color w:val="002060"/>
                          <w:sz w:val="24"/>
                          <w:szCs w:val="24"/>
                          <w:u w:val="single"/>
                          <w:lang w:val="en-US"/>
                        </w:rPr>
                        <w:t>sstops.org</w:t>
                      </w:r>
                      <w:r w:rsidR="00A57851" w:rsidRPr="007F192E">
                        <w:rPr>
                          <w:color w:val="002060"/>
                          <w:sz w:val="24"/>
                          <w:szCs w:val="24"/>
                          <w:lang w:val="en-US"/>
                        </w:rPr>
                        <w:t xml:space="preserve"> shall not be liable for falsified information by third parties.</w:t>
                      </w:r>
                    </w:p>
                    <w:p w14:paraId="12F1EE9D" w14:textId="7272194D" w:rsidR="00A57851" w:rsidRPr="00A57851" w:rsidRDefault="00A5785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4F93" w:rsidRPr="00393BEB">
        <w:rPr>
          <w:color w:val="002060"/>
          <w:sz w:val="44"/>
          <w:szCs w:val="44"/>
          <w:lang w:val="en-US"/>
        </w:rPr>
        <w:t>PHOTOGRAPHY COPYR</w:t>
      </w:r>
      <w:r w:rsidRPr="00393BEB">
        <w:rPr>
          <w:color w:val="002060"/>
          <w:sz w:val="44"/>
          <w:szCs w:val="44"/>
          <w:lang w:val="en-US"/>
        </w:rPr>
        <w:t>I</w:t>
      </w:r>
      <w:r w:rsidR="001E4F93" w:rsidRPr="00393BEB">
        <w:rPr>
          <w:color w:val="002060"/>
          <w:sz w:val="44"/>
          <w:szCs w:val="44"/>
          <w:lang w:val="en-US"/>
        </w:rPr>
        <w:t>GHT RELEASE FORM</w:t>
      </w:r>
    </w:p>
    <w:p w14:paraId="1F28900F" w14:textId="2C7EAE20" w:rsidR="007F192E" w:rsidRDefault="007F192E" w:rsidP="00A57851">
      <w:pPr>
        <w:spacing w:after="0"/>
        <w:jc w:val="both"/>
        <w:rPr>
          <w:sz w:val="24"/>
          <w:szCs w:val="24"/>
          <w:lang w:val="en-US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393BEB" w:rsidRPr="001E4F93" w14:paraId="33F50248" w14:textId="77777777" w:rsidTr="00AA7898">
        <w:tc>
          <w:tcPr>
            <w:tcW w:w="1963" w:type="pct"/>
            <w:vAlign w:val="bottom"/>
          </w:tcPr>
          <w:p w14:paraId="7FDC9408" w14:textId="29AB9213" w:rsidR="00393BEB" w:rsidRPr="001E4F93" w:rsidRDefault="00393BEB" w:rsidP="00AA7898">
            <w:pPr>
              <w:spacing w:before="240"/>
              <w:rPr>
                <w:sz w:val="20"/>
                <w:szCs w:val="20"/>
                <w:lang w:val="en-US"/>
              </w:rPr>
            </w:pPr>
            <w:r w:rsidRPr="001E4F93">
              <w:rPr>
                <w:color w:val="002060"/>
                <w:sz w:val="20"/>
                <w:szCs w:val="20"/>
                <w:lang w:val="en-US"/>
              </w:rPr>
              <w:t>As a thank you for your photo, we will publish your name on</w:t>
            </w:r>
            <w:r>
              <w:rPr>
                <w:color w:val="002060"/>
                <w:sz w:val="20"/>
                <w:szCs w:val="20"/>
                <w:lang w:val="en-US"/>
              </w:rPr>
              <w:t xml:space="preserve"> our website.  </w:t>
            </w:r>
            <w:r w:rsidRPr="001E4F93">
              <w:rPr>
                <w:color w:val="002060"/>
                <w:sz w:val="20"/>
                <w:szCs w:val="20"/>
                <w:lang w:val="en-US"/>
              </w:rPr>
              <w:t xml:space="preserve">What is your </w:t>
            </w:r>
            <w:r>
              <w:rPr>
                <w:color w:val="002060"/>
                <w:sz w:val="20"/>
                <w:szCs w:val="20"/>
                <w:lang w:val="en-US"/>
              </w:rPr>
              <w:t xml:space="preserve">first </w:t>
            </w:r>
            <w:r w:rsidRPr="001E4F93">
              <w:rPr>
                <w:color w:val="002060"/>
                <w:sz w:val="20"/>
                <w:szCs w:val="20"/>
                <w:lang w:val="en-US"/>
              </w:rPr>
              <w:t>name?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C27F529" w14:textId="77777777" w:rsidR="00393BEB" w:rsidRPr="001E4F93" w:rsidRDefault="00393BEB" w:rsidP="00AA7898">
            <w:pPr>
              <w:spacing w:before="240"/>
              <w:rPr>
                <w:sz w:val="24"/>
                <w:szCs w:val="24"/>
                <w:lang w:val="en-US"/>
              </w:rPr>
            </w:pPr>
          </w:p>
        </w:tc>
      </w:tr>
      <w:tr w:rsidR="00393BEB" w:rsidRPr="00FE714E" w14:paraId="49D7C12A" w14:textId="77777777" w:rsidTr="00AA7898">
        <w:tc>
          <w:tcPr>
            <w:tcW w:w="1963" w:type="pct"/>
            <w:vAlign w:val="bottom"/>
          </w:tcPr>
          <w:p w14:paraId="0606AD71" w14:textId="77777777" w:rsidR="0002016E" w:rsidRDefault="0002016E" w:rsidP="0002016E">
            <w:pPr>
              <w:rPr>
                <w:color w:val="002060"/>
                <w:sz w:val="20"/>
                <w:szCs w:val="20"/>
                <w:lang w:val="en-US"/>
              </w:rPr>
            </w:pPr>
          </w:p>
          <w:p w14:paraId="4CEAAFE9" w14:textId="7B5BA645" w:rsidR="0002016E" w:rsidRDefault="00393BEB" w:rsidP="0002016E">
            <w:pPr>
              <w:rPr>
                <w:color w:val="002060"/>
                <w:sz w:val="20"/>
                <w:szCs w:val="20"/>
                <w:lang w:val="en-US"/>
              </w:rPr>
            </w:pPr>
            <w:r w:rsidRPr="00393BEB">
              <w:rPr>
                <w:color w:val="002060"/>
                <w:sz w:val="20"/>
                <w:szCs w:val="20"/>
                <w:lang w:val="en-US"/>
              </w:rPr>
              <w:t xml:space="preserve">We are almost certain that you also have a </w:t>
            </w:r>
            <w:r w:rsidR="0002016E">
              <w:rPr>
                <w:color w:val="002060"/>
                <w:sz w:val="20"/>
                <w:szCs w:val="20"/>
                <w:lang w:val="en-US"/>
              </w:rPr>
              <w:t>last</w:t>
            </w:r>
            <w:r w:rsidRPr="00393BEB">
              <w:rPr>
                <w:color w:val="002060"/>
                <w:sz w:val="20"/>
                <w:szCs w:val="20"/>
                <w:lang w:val="en-US"/>
              </w:rPr>
              <w:t xml:space="preserve"> name. </w:t>
            </w:r>
          </w:p>
          <w:p w14:paraId="59655C92" w14:textId="5703EEBD" w:rsidR="00393BEB" w:rsidRPr="00393BEB" w:rsidRDefault="00393BEB" w:rsidP="0002016E">
            <w:pPr>
              <w:rPr>
                <w:sz w:val="20"/>
                <w:szCs w:val="20"/>
                <w:lang w:val="en-US"/>
              </w:rPr>
            </w:pPr>
            <w:r w:rsidRPr="00393BEB">
              <w:rPr>
                <w:color w:val="002060"/>
                <w:sz w:val="20"/>
                <w:szCs w:val="20"/>
                <w:lang w:val="en-US"/>
              </w:rPr>
              <w:t>If so, please also write it down.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209D33C5" w14:textId="77777777" w:rsidR="00393BEB" w:rsidRPr="00393BEB" w:rsidRDefault="00393BEB" w:rsidP="00AA7898">
            <w:pPr>
              <w:spacing w:before="240"/>
              <w:rPr>
                <w:sz w:val="24"/>
                <w:szCs w:val="24"/>
                <w:lang w:val="en-US"/>
              </w:rPr>
            </w:pPr>
          </w:p>
        </w:tc>
      </w:tr>
      <w:tr w:rsidR="00393BEB" w:rsidRPr="00393BEB" w14:paraId="53F646DB" w14:textId="77777777" w:rsidTr="00AA7898">
        <w:tc>
          <w:tcPr>
            <w:tcW w:w="1963" w:type="pct"/>
            <w:vAlign w:val="bottom"/>
          </w:tcPr>
          <w:p w14:paraId="751A55BA" w14:textId="14865723" w:rsidR="00393BEB" w:rsidRPr="00393BEB" w:rsidRDefault="005538C2" w:rsidP="00AA7898">
            <w:pPr>
              <w:spacing w:before="240"/>
              <w:rPr>
                <w:sz w:val="20"/>
                <w:szCs w:val="20"/>
                <w:lang w:val="en-US"/>
              </w:rPr>
            </w:pPr>
            <w:r w:rsidRPr="005538C2">
              <w:rPr>
                <w:color w:val="002060"/>
                <w:sz w:val="20"/>
                <w:szCs w:val="20"/>
                <w:lang w:val="en-US"/>
              </w:rPr>
              <w:t>Electronic mail is a method of exchanging messages between people</w:t>
            </w:r>
            <w:r>
              <w:rPr>
                <w:color w:val="002060"/>
                <w:sz w:val="20"/>
                <w:szCs w:val="20"/>
                <w:lang w:val="en-US"/>
              </w:rPr>
              <w:t>.</w:t>
            </w:r>
            <w:r w:rsidRPr="005538C2">
              <w:rPr>
                <w:color w:val="002060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2060"/>
                <w:sz w:val="20"/>
                <w:szCs w:val="20"/>
                <w:lang w:val="en-US"/>
              </w:rPr>
              <w:t xml:space="preserve">Do </w:t>
            </w:r>
            <w:r w:rsidR="0002016E">
              <w:rPr>
                <w:color w:val="002060"/>
                <w:sz w:val="20"/>
                <w:szCs w:val="20"/>
                <w:lang w:val="en-US"/>
              </w:rPr>
              <w:t>y</w:t>
            </w:r>
            <w:r>
              <w:rPr>
                <w:color w:val="002060"/>
                <w:sz w:val="20"/>
                <w:szCs w:val="20"/>
                <w:lang w:val="en-US"/>
              </w:rPr>
              <w:t xml:space="preserve">ou have an </w:t>
            </w:r>
            <w:r w:rsidR="00393BEB" w:rsidRPr="00393BEB">
              <w:rPr>
                <w:color w:val="002060"/>
                <w:sz w:val="20"/>
                <w:szCs w:val="20"/>
                <w:lang w:val="en-US"/>
              </w:rPr>
              <w:t>E-mail address?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E57A8E0" w14:textId="77777777" w:rsidR="00393BEB" w:rsidRPr="00393BEB" w:rsidRDefault="00393BEB" w:rsidP="00AA7898">
            <w:pPr>
              <w:spacing w:before="240"/>
              <w:rPr>
                <w:sz w:val="24"/>
                <w:szCs w:val="24"/>
                <w:lang w:val="en-US"/>
              </w:rPr>
            </w:pPr>
          </w:p>
        </w:tc>
      </w:tr>
    </w:tbl>
    <w:p w14:paraId="5E17E8B8" w14:textId="5647CFF5" w:rsidR="00393BEB" w:rsidRDefault="00393BEB" w:rsidP="00A57851">
      <w:pPr>
        <w:spacing w:after="0"/>
        <w:jc w:val="both"/>
        <w:rPr>
          <w:sz w:val="24"/>
          <w:szCs w:val="24"/>
          <w:lang w:val="en-US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C9238F" w:rsidRPr="00FE714E" w14:paraId="3344CD02" w14:textId="77777777" w:rsidTr="006B0E17">
        <w:tc>
          <w:tcPr>
            <w:tcW w:w="1963" w:type="pct"/>
            <w:vAlign w:val="bottom"/>
          </w:tcPr>
          <w:p w14:paraId="5A3DE3DC" w14:textId="7C7E536F" w:rsidR="0004259B" w:rsidRPr="0004259B" w:rsidRDefault="0004259B" w:rsidP="0004259B">
            <w:pPr>
              <w:rPr>
                <w:sz w:val="20"/>
                <w:szCs w:val="20"/>
                <w:lang w:val="en-US"/>
              </w:rPr>
            </w:pPr>
            <w:r w:rsidRPr="0037128B">
              <w:rPr>
                <w:color w:val="002060"/>
                <w:sz w:val="20"/>
                <w:szCs w:val="20"/>
                <w:lang w:val="en-US"/>
              </w:rPr>
              <w:t>There are about 200 countries in our beautiful world. In which country did you take your photo?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135B5E7E" w14:textId="77777777" w:rsidR="00C9238F" w:rsidRPr="00A57851" w:rsidRDefault="00C9238F" w:rsidP="0004259B">
            <w:pPr>
              <w:rPr>
                <w:sz w:val="24"/>
                <w:szCs w:val="24"/>
                <w:lang w:val="en-US"/>
              </w:rPr>
            </w:pPr>
          </w:p>
        </w:tc>
      </w:tr>
      <w:tr w:rsidR="00C9238F" w:rsidRPr="00FE714E" w14:paraId="6C35240E" w14:textId="77777777" w:rsidTr="006B0E17">
        <w:tc>
          <w:tcPr>
            <w:tcW w:w="1963" w:type="pct"/>
            <w:vAlign w:val="bottom"/>
          </w:tcPr>
          <w:p w14:paraId="35574C8D" w14:textId="77777777" w:rsidR="0004259B" w:rsidRDefault="0004259B" w:rsidP="0004259B">
            <w:pPr>
              <w:rPr>
                <w:sz w:val="20"/>
                <w:szCs w:val="20"/>
                <w:lang w:val="en-US"/>
              </w:rPr>
            </w:pPr>
          </w:p>
          <w:p w14:paraId="71799945" w14:textId="5EBA6FE3" w:rsidR="00C9238F" w:rsidRPr="0004259B" w:rsidRDefault="0004259B" w:rsidP="00C13333">
            <w:pPr>
              <w:rPr>
                <w:sz w:val="20"/>
                <w:szCs w:val="20"/>
                <w:lang w:val="en-US"/>
              </w:rPr>
            </w:pPr>
            <w:r w:rsidRPr="0037128B">
              <w:rPr>
                <w:color w:val="002060"/>
                <w:sz w:val="20"/>
                <w:szCs w:val="20"/>
                <w:lang w:val="en-US"/>
              </w:rPr>
              <w:t xml:space="preserve">How many towns and cities are there in this world? </w:t>
            </w:r>
            <w:r w:rsidR="00FE714E">
              <w:rPr>
                <w:color w:val="002060"/>
                <w:sz w:val="20"/>
                <w:szCs w:val="20"/>
                <w:lang w:val="en-US"/>
              </w:rPr>
              <w:t>We have n</w:t>
            </w:r>
            <w:r w:rsidRPr="0037128B">
              <w:rPr>
                <w:color w:val="002060"/>
                <w:sz w:val="20"/>
                <w:szCs w:val="20"/>
                <w:lang w:val="en-US"/>
              </w:rPr>
              <w:t>o idea</w:t>
            </w:r>
            <w:r w:rsidR="007F192E">
              <w:rPr>
                <w:color w:val="002060"/>
                <w:sz w:val="20"/>
                <w:szCs w:val="20"/>
                <w:lang w:val="en-US"/>
              </w:rPr>
              <w:t>, b</w:t>
            </w:r>
            <w:r w:rsidR="00C13333" w:rsidRPr="0037128B">
              <w:rPr>
                <w:color w:val="002060"/>
                <w:sz w:val="20"/>
                <w:szCs w:val="20"/>
                <w:lang w:val="en-US"/>
              </w:rPr>
              <w:t>ut in which one did you take your photo?</w:t>
            </w:r>
            <w:r w:rsidRPr="0037128B">
              <w:rPr>
                <w:color w:val="00206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0F9DA36" w14:textId="77777777" w:rsidR="00C9238F" w:rsidRPr="0004259B" w:rsidRDefault="00C9238F" w:rsidP="0004259B">
            <w:pPr>
              <w:rPr>
                <w:sz w:val="24"/>
                <w:szCs w:val="24"/>
                <w:lang w:val="en-US"/>
              </w:rPr>
            </w:pPr>
          </w:p>
        </w:tc>
      </w:tr>
      <w:tr w:rsidR="00C9238F" w:rsidRPr="005538C2" w14:paraId="46C19640" w14:textId="77777777" w:rsidTr="006B0E17">
        <w:tc>
          <w:tcPr>
            <w:tcW w:w="1963" w:type="pct"/>
            <w:vAlign w:val="bottom"/>
          </w:tcPr>
          <w:p w14:paraId="183D15F5" w14:textId="77777777" w:rsidR="0004259B" w:rsidRPr="00C13333" w:rsidRDefault="0004259B" w:rsidP="0004259B">
            <w:pPr>
              <w:rPr>
                <w:sz w:val="20"/>
                <w:szCs w:val="20"/>
                <w:lang w:val="en-US"/>
              </w:rPr>
            </w:pPr>
          </w:p>
          <w:p w14:paraId="4DB51024" w14:textId="5B009F9D" w:rsidR="0004259B" w:rsidRPr="00C13333" w:rsidRDefault="00C13333" w:rsidP="0004259B">
            <w:pPr>
              <w:rPr>
                <w:sz w:val="20"/>
                <w:szCs w:val="20"/>
                <w:lang w:val="en-US"/>
              </w:rPr>
            </w:pPr>
            <w:r w:rsidRPr="0037128B">
              <w:rPr>
                <w:color w:val="002060"/>
                <w:sz w:val="20"/>
                <w:szCs w:val="20"/>
                <w:lang w:val="en-US"/>
              </w:rPr>
              <w:t>A date is a specific time that can be named, for example a particular day or  year. What date do we have today?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6391403" w14:textId="77777777" w:rsidR="00C9238F" w:rsidRPr="00C13333" w:rsidRDefault="00C9238F" w:rsidP="0004259B">
            <w:pPr>
              <w:rPr>
                <w:sz w:val="24"/>
                <w:szCs w:val="24"/>
                <w:lang w:val="en-US"/>
              </w:rPr>
            </w:pPr>
          </w:p>
        </w:tc>
      </w:tr>
      <w:tr w:rsidR="0004259B" w:rsidRPr="00F51F18" w14:paraId="46779755" w14:textId="77777777" w:rsidTr="00AD22DD">
        <w:tc>
          <w:tcPr>
            <w:tcW w:w="1963" w:type="pct"/>
            <w:vAlign w:val="bottom"/>
          </w:tcPr>
          <w:p w14:paraId="76533A4B" w14:textId="77777777" w:rsidR="0004259B" w:rsidRPr="00C13333" w:rsidRDefault="0004259B" w:rsidP="0004259B">
            <w:pPr>
              <w:rPr>
                <w:sz w:val="20"/>
                <w:szCs w:val="20"/>
                <w:lang w:val="en-US"/>
              </w:rPr>
            </w:pPr>
          </w:p>
          <w:p w14:paraId="5D23E7C6" w14:textId="573FCB3C" w:rsidR="0004259B" w:rsidRPr="0037128B" w:rsidRDefault="0037128B" w:rsidP="0004259B">
            <w:pPr>
              <w:rPr>
                <w:sz w:val="20"/>
                <w:szCs w:val="20"/>
                <w:lang w:val="en-US"/>
              </w:rPr>
            </w:pPr>
            <w:r w:rsidRPr="0037128B">
              <w:rPr>
                <w:color w:val="002060"/>
                <w:sz w:val="20"/>
                <w:szCs w:val="20"/>
                <w:lang w:val="en-US"/>
              </w:rPr>
              <w:t>After signing this form we will publish your beautiful photo of the bus shelte</w:t>
            </w:r>
            <w:r w:rsidR="0002016E">
              <w:rPr>
                <w:color w:val="002060"/>
                <w:sz w:val="20"/>
                <w:szCs w:val="20"/>
                <w:lang w:val="en-US"/>
              </w:rPr>
              <w:t>r on our side. Your signature:</w:t>
            </w:r>
            <w:r w:rsidRPr="0037128B">
              <w:rPr>
                <w:color w:val="00206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57F79FC" w14:textId="77777777" w:rsidR="0004259B" w:rsidRPr="0037128B" w:rsidRDefault="0004259B" w:rsidP="0004259B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74F56919" w14:textId="36CB80AD" w:rsidR="0004259B" w:rsidRPr="0037128B" w:rsidRDefault="0004259B" w:rsidP="0004259B">
      <w:pPr>
        <w:pStyle w:val="Geenafstand"/>
        <w:rPr>
          <w:lang w:val="en-US"/>
        </w:rPr>
      </w:pPr>
    </w:p>
    <w:p w14:paraId="4686F7F1" w14:textId="77777777" w:rsidR="00C9238F" w:rsidRPr="0037128B" w:rsidRDefault="00C9238F" w:rsidP="0004259B">
      <w:pPr>
        <w:pStyle w:val="Geenafstand"/>
        <w:rPr>
          <w:lang w:val="en-US"/>
        </w:rPr>
      </w:pPr>
    </w:p>
    <w:sectPr w:rsidR="00C9238F" w:rsidRPr="0037128B" w:rsidSect="006B0E1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0EA9D" w14:textId="77777777" w:rsidR="00275657" w:rsidRDefault="00275657" w:rsidP="00C9238F">
      <w:pPr>
        <w:spacing w:after="0" w:line="240" w:lineRule="auto"/>
      </w:pPr>
      <w:r>
        <w:separator/>
      </w:r>
    </w:p>
  </w:endnote>
  <w:endnote w:type="continuationSeparator" w:id="0">
    <w:p w14:paraId="556BED6A" w14:textId="77777777" w:rsidR="00275657" w:rsidRDefault="0027565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A600B9-F6D9-40EC-BB57-CB269C54D5BF}"/>
    <w:embedBold r:id="rId2" w:fontKey="{62AEE838-676A-4897-957E-8AADC87347F6}"/>
    <w:embedItalic r:id="rId3" w:fontKey="{7F600C54-4753-4A18-8234-745F14F66BC3}"/>
    <w:embedBoldItalic r:id="rId4" w:fontKey="{37B80CBE-C6BA-4CCA-B3DA-5B80B94897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42FE581-49CF-4254-A6D3-BE716FDFDB40}"/>
    <w:embedBold r:id="rId6" w:fontKey="{F9C59657-AD27-4246-A515-D4DFCCCB5547}"/>
    <w:embedItalic r:id="rId7" w:fontKey="{17FAEA1C-DB70-41B3-965E-70F9F164992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679C1238-2559-4CD1-AD75-FBADF7D7BC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3DBE2DF-2EDC-4474-A7FC-A7A21566F7A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10" w:fontKey="{87BD9D9F-03AA-4EF6-ABF9-6B4EB455F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EA00B" w14:textId="77777777" w:rsidR="00DE0C0A" w:rsidRDefault="00DE0C0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42"/>
      <w:gridCol w:w="4484"/>
    </w:tblGrid>
    <w:tr w:rsidR="00003212" w:rsidRPr="00FE714E" w14:paraId="2D891F85" w14:textId="77777777" w:rsidTr="00C4167A">
      <w:tc>
        <w:tcPr>
          <w:tcW w:w="4675" w:type="dxa"/>
          <w:vAlign w:val="center"/>
        </w:tcPr>
        <w:p w14:paraId="6A3C98BE" w14:textId="6594C4C6" w:rsidR="00003212" w:rsidRPr="007F192E" w:rsidRDefault="00E31D7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hyperlink r:id="rId1" w:history="1">
            <w:r w:rsidR="00C13333" w:rsidRPr="007F192E">
              <w:rPr>
                <w:rStyle w:val="Hyperlink"/>
                <w:color w:val="002060"/>
                <w:sz w:val="18"/>
                <w:szCs w:val="24"/>
                <w:u w:val="none"/>
                <w:lang w:val="en-US"/>
              </w:rPr>
              <w:t>www.busstops.org</w:t>
            </w:r>
          </w:hyperlink>
          <w:r w:rsidR="007F192E" w:rsidRPr="007F192E">
            <w:rPr>
              <w:rStyle w:val="Hyperlink"/>
              <w:color w:val="002060"/>
              <w:sz w:val="18"/>
              <w:szCs w:val="24"/>
              <w:u w:val="none"/>
              <w:lang w:val="en-US"/>
            </w:rPr>
            <w:t xml:space="preserve"> (The Netherlands)</w:t>
          </w:r>
          <w:r w:rsidR="00C13333" w:rsidRPr="007F192E">
            <w:rPr>
              <w:color w:val="002060"/>
              <w:sz w:val="18"/>
              <w:szCs w:val="24"/>
              <w:lang w:val="en-US"/>
            </w:rPr>
            <w:t xml:space="preserve">  </w:t>
          </w:r>
        </w:p>
      </w:tc>
      <w:tc>
        <w:tcPr>
          <w:tcW w:w="4675" w:type="dxa"/>
          <w:vAlign w:val="center"/>
        </w:tcPr>
        <w:p w14:paraId="31BCA816" w14:textId="41F83E66" w:rsidR="00003212" w:rsidRPr="007F192E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US"/>
            </w:rPr>
          </w:pPr>
        </w:p>
      </w:tc>
    </w:tr>
  </w:tbl>
  <w:p w14:paraId="008B0EC2" w14:textId="77777777" w:rsidR="00576892" w:rsidRPr="007F192E" w:rsidRDefault="00576892" w:rsidP="00003212">
    <w:pPr>
      <w:pStyle w:val="Geenafstand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4B753" w14:textId="77777777" w:rsidR="00DE0C0A" w:rsidRDefault="00DE0C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99ADC" w14:textId="77777777" w:rsidR="00275657" w:rsidRDefault="00275657" w:rsidP="00C9238F">
      <w:pPr>
        <w:spacing w:after="0" w:line="240" w:lineRule="auto"/>
      </w:pPr>
      <w:r>
        <w:separator/>
      </w:r>
    </w:p>
  </w:footnote>
  <w:footnote w:type="continuationSeparator" w:id="0">
    <w:p w14:paraId="38EA862F" w14:textId="77777777" w:rsidR="00275657" w:rsidRDefault="0027565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97E7B" w14:textId="77777777" w:rsidR="00DE0C0A" w:rsidRDefault="00DE0C0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A6CA5" w14:textId="3D29E762" w:rsidR="00C9238F" w:rsidRDefault="00C9238F" w:rsidP="00576892">
    <w:pPr>
      <w:pStyle w:val="Geenafstand"/>
      <w:rPr>
        <w:rFonts w:ascii="Corbel" w:hAnsi="Corbel"/>
      </w:rPr>
    </w:pPr>
  </w:p>
  <w:p w14:paraId="0B9E7ABD" w14:textId="77777777" w:rsidR="00DE0C0A" w:rsidRPr="006B0E17" w:rsidRDefault="00DE0C0A" w:rsidP="00576892">
    <w:pPr>
      <w:pStyle w:val="Geenafstand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57C11" w14:textId="77777777" w:rsidR="00DE0C0A" w:rsidRDefault="00DE0C0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9"/>
  </w:num>
  <w:num w:numId="11">
    <w:abstractNumId w:val="13"/>
  </w:num>
  <w:num w:numId="12">
    <w:abstractNumId w:val="6"/>
  </w:num>
  <w:num w:numId="13">
    <w:abstractNumId w:val="10"/>
  </w:num>
  <w:num w:numId="14">
    <w:abstractNumId w:val="17"/>
  </w:num>
  <w:num w:numId="15">
    <w:abstractNumId w:val="16"/>
  </w:num>
  <w:num w:numId="16">
    <w:abstractNumId w:val="25"/>
  </w:num>
  <w:num w:numId="17">
    <w:abstractNumId w:val="11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23"/>
  </w:num>
  <w:num w:numId="24">
    <w:abstractNumId w:val="8"/>
  </w:num>
  <w:num w:numId="25">
    <w:abstractNumId w:val="7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851"/>
    <w:rsid w:val="00003212"/>
    <w:rsid w:val="0002016E"/>
    <w:rsid w:val="0004259B"/>
    <w:rsid w:val="00052382"/>
    <w:rsid w:val="0006568A"/>
    <w:rsid w:val="00065A07"/>
    <w:rsid w:val="00076F0F"/>
    <w:rsid w:val="00084253"/>
    <w:rsid w:val="000D1F49"/>
    <w:rsid w:val="001727CA"/>
    <w:rsid w:val="00187E03"/>
    <w:rsid w:val="001B3DCF"/>
    <w:rsid w:val="001E4F93"/>
    <w:rsid w:val="0024645C"/>
    <w:rsid w:val="00275657"/>
    <w:rsid w:val="002C56E6"/>
    <w:rsid w:val="002D3238"/>
    <w:rsid w:val="00361E11"/>
    <w:rsid w:val="0037128B"/>
    <w:rsid w:val="00393BEB"/>
    <w:rsid w:val="003E379D"/>
    <w:rsid w:val="003F0847"/>
    <w:rsid w:val="0040090B"/>
    <w:rsid w:val="0046302A"/>
    <w:rsid w:val="00487D2D"/>
    <w:rsid w:val="004D5D62"/>
    <w:rsid w:val="004E5717"/>
    <w:rsid w:val="005112D0"/>
    <w:rsid w:val="005538C2"/>
    <w:rsid w:val="00576892"/>
    <w:rsid w:val="00577E06"/>
    <w:rsid w:val="005A3BF7"/>
    <w:rsid w:val="005F2035"/>
    <w:rsid w:val="005F7990"/>
    <w:rsid w:val="0063739C"/>
    <w:rsid w:val="006A1393"/>
    <w:rsid w:val="006B0E17"/>
    <w:rsid w:val="006F2A7F"/>
    <w:rsid w:val="0070733A"/>
    <w:rsid w:val="00770F25"/>
    <w:rsid w:val="00772E19"/>
    <w:rsid w:val="007A35A8"/>
    <w:rsid w:val="007B0A85"/>
    <w:rsid w:val="007C6A52"/>
    <w:rsid w:val="007F192E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51400"/>
    <w:rsid w:val="00A57851"/>
    <w:rsid w:val="00AF6BFE"/>
    <w:rsid w:val="00BD4753"/>
    <w:rsid w:val="00BD5CB1"/>
    <w:rsid w:val="00BE62EE"/>
    <w:rsid w:val="00C003BA"/>
    <w:rsid w:val="00C13333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81512"/>
    <w:rsid w:val="00DB3FAD"/>
    <w:rsid w:val="00DE0C0A"/>
    <w:rsid w:val="00E31D79"/>
    <w:rsid w:val="00E61C09"/>
    <w:rsid w:val="00EB3B58"/>
    <w:rsid w:val="00EC7359"/>
    <w:rsid w:val="00EE3054"/>
    <w:rsid w:val="00EE391D"/>
    <w:rsid w:val="00F00606"/>
    <w:rsid w:val="00F01256"/>
    <w:rsid w:val="00F51F18"/>
    <w:rsid w:val="00FA0498"/>
    <w:rsid w:val="00FC7475"/>
    <w:rsid w:val="00FE714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A8B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7851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busstops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busstops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usstops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busstops.org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stop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ichting%20Choe\AppData\Roaming\Microsoft\Templates\Contante%20donatie-formulie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2020-08-25T19:12:00Z</dcterms:created>
  <dcterms:modified xsi:type="dcterms:W3CDTF">2020-08-27T21:30:00Z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